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CCD" w:rsidRDefault="00647CCD" w:rsidP="00647CCD">
      <w:pPr>
        <w:spacing w:before="100" w:beforeAutospacing="1" w:after="100" w:afterAutospacing="1"/>
        <w:rPr>
          <w:rFonts w:ascii="Dunant Light" w:hAnsi="Dunant Light"/>
          <w:color w:val="808080"/>
          <w:sz w:val="56"/>
          <w:szCs w:val="56"/>
          <w:highlight w:val="yellow"/>
        </w:rPr>
      </w:pPr>
      <w:r>
        <w:rPr>
          <w:noProof/>
        </w:rPr>
        <w:drawing>
          <wp:anchor distT="0" distB="0" distL="114300" distR="114300" simplePos="0" relativeHeight="251662336" behindDoc="1" locked="0" layoutInCell="1" allowOverlap="1" wp14:anchorId="78DC7996">
            <wp:simplePos x="0" y="0"/>
            <wp:positionH relativeFrom="column">
              <wp:posOffset>3980484</wp:posOffset>
            </wp:positionH>
            <wp:positionV relativeFrom="paragraph">
              <wp:posOffset>-1146120</wp:posOffset>
            </wp:positionV>
            <wp:extent cx="1962150" cy="190216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0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CD" w:rsidRPr="00B62D1E" w:rsidRDefault="00647CCD" w:rsidP="00647CCD">
      <w:pPr>
        <w:spacing w:before="100" w:beforeAutospacing="1" w:after="100" w:afterAutospacing="1"/>
        <w:rPr>
          <w:rFonts w:ascii="Times New Roman" w:eastAsia="Times New Roman" w:hAnsi="Times New Roman"/>
        </w:rPr>
      </w:pPr>
      <w:proofErr w:type="spellStart"/>
      <w:r w:rsidRPr="00647CCD">
        <w:rPr>
          <w:rFonts w:ascii="Dunant Light" w:hAnsi="Dunant Light"/>
          <w:color w:val="808080"/>
          <w:sz w:val="56"/>
          <w:szCs w:val="56"/>
        </w:rPr>
        <w:t>Okulumuz</w:t>
      </w:r>
      <w:proofErr w:type="spellEnd"/>
      <w:r w:rsidRPr="00647CCD">
        <w:rPr>
          <w:rFonts w:ascii="Times New Roman" w:eastAsia="Times New Roman" w:hAnsi="Times New Roman"/>
        </w:rPr>
        <w:t xml:space="preserve"> </w:t>
      </w:r>
      <w:r w:rsidRPr="00647CCD">
        <w:rPr>
          <w:rFonts w:ascii="Times New Roman" w:eastAsia="Times New Roman" w:hAnsi="Times New Roman"/>
        </w:rPr>
        <w:br/>
      </w:r>
      <w:r w:rsidRPr="00647CCD">
        <w:rPr>
          <w:b/>
          <w:color w:val="808080"/>
          <w:sz w:val="56"/>
          <w:szCs w:val="56"/>
        </w:rPr>
        <w:t>İLK YARDIM KURSLARI VERECEKTİR</w:t>
      </w:r>
    </w:p>
    <w:p w:rsidR="004550E2" w:rsidRDefault="004550E2" w:rsidP="004550E2">
      <w:pPr>
        <w:rPr>
          <w:rFonts w:cs="Verdana"/>
        </w:rPr>
      </w:pPr>
    </w:p>
    <w:p w:rsidR="004550E2" w:rsidRDefault="004550E2" w:rsidP="004550E2">
      <w:pPr>
        <w:rPr>
          <w:rFonts w:cs="Verdana"/>
        </w:rPr>
      </w:pPr>
    </w:p>
    <w:p w:rsidR="000B5251" w:rsidRPr="00663AF4" w:rsidRDefault="00444C34" w:rsidP="000B5251">
      <w:pPr>
        <w:pStyle w:val="berschrift1"/>
      </w:pPr>
      <w:r w:rsidRPr="00444C34">
        <w:t>Sevgili ebeveynler</w:t>
      </w:r>
      <w:r w:rsidR="00CD22E2" w:rsidRPr="00663AF4">
        <w:t>!</w:t>
      </w:r>
      <w:r w:rsidR="00ED3F5F" w:rsidRPr="00663AF4">
        <w:t xml:space="preserve"> </w:t>
      </w:r>
    </w:p>
    <w:p w:rsidR="00ED3F5F" w:rsidRPr="00663AF4" w:rsidRDefault="00ED3F5F" w:rsidP="00ED3F5F">
      <w:pPr>
        <w:rPr>
          <w:lang w:eastAsia="en-US"/>
        </w:rPr>
      </w:pPr>
    </w:p>
    <w:p w:rsidR="00444C34" w:rsidRPr="00444C34" w:rsidRDefault="00444C34" w:rsidP="00444C34">
      <w:pPr>
        <w:rPr>
          <w:rFonts w:cs="Arial"/>
          <w:bCs/>
          <w:noProof/>
          <w:szCs w:val="32"/>
        </w:rPr>
      </w:pPr>
      <w:r w:rsidRPr="00444C34">
        <w:rPr>
          <w:rFonts w:cs="Arial"/>
          <w:bCs/>
          <w:noProof/>
          <w:szCs w:val="32"/>
        </w:rPr>
        <w:t>Kişisel bir soru soralım: İlk yardıma ne kadar aşinasınız?</w:t>
      </w:r>
    </w:p>
    <w:p w:rsidR="00444C34" w:rsidRPr="00444C34" w:rsidRDefault="00444C34" w:rsidP="00444C34">
      <w:pPr>
        <w:rPr>
          <w:rFonts w:cs="Arial"/>
          <w:bCs/>
          <w:noProof/>
          <w:szCs w:val="32"/>
        </w:rPr>
      </w:pPr>
      <w:r w:rsidRPr="00444C34">
        <w:rPr>
          <w:rFonts w:cs="Arial"/>
          <w:bCs/>
          <w:noProof/>
          <w:szCs w:val="32"/>
        </w:rPr>
        <w:t>Muhtemelen hayatınızın bir noktasında zaten bir ilk yardım kursu almışsınızdır</w:t>
      </w:r>
    </w:p>
    <w:p w:rsidR="00444C34" w:rsidRPr="00444C34" w:rsidRDefault="00444C34" w:rsidP="00444C34">
      <w:pPr>
        <w:rPr>
          <w:rFonts w:cs="Arial"/>
          <w:bCs/>
          <w:noProof/>
          <w:szCs w:val="32"/>
          <w:lang w:val="en-GB"/>
        </w:rPr>
      </w:pPr>
      <w:r w:rsidRPr="00444C34">
        <w:rPr>
          <w:rFonts w:cs="Arial"/>
          <w:bCs/>
          <w:noProof/>
          <w:szCs w:val="32"/>
        </w:rPr>
        <w:t xml:space="preserve">Tamamlandı. Ne zaman olduğunu hatırlıyor musun? </w:t>
      </w:r>
      <w:r w:rsidRPr="00444C34">
        <w:rPr>
          <w:rFonts w:cs="Arial"/>
          <w:bCs/>
          <w:noProof/>
          <w:szCs w:val="32"/>
          <w:lang w:val="en-GB"/>
        </w:rPr>
        <w:t>Acil bir durumda yardım edebilir misin?</w:t>
      </w:r>
    </w:p>
    <w:p w:rsidR="00444C34" w:rsidRPr="00444C34" w:rsidRDefault="00444C34" w:rsidP="00444C34">
      <w:pPr>
        <w:rPr>
          <w:rFonts w:cs="Arial"/>
          <w:bCs/>
          <w:noProof/>
          <w:szCs w:val="32"/>
          <w:lang w:val="en-GB"/>
        </w:rPr>
      </w:pPr>
    </w:p>
    <w:p w:rsidR="00444C34" w:rsidRPr="00444C34" w:rsidRDefault="00444C34" w:rsidP="00444C34">
      <w:pPr>
        <w:rPr>
          <w:rFonts w:cs="Arial"/>
          <w:bCs/>
          <w:noProof/>
          <w:szCs w:val="32"/>
          <w:lang w:val="en-GB"/>
        </w:rPr>
      </w:pPr>
      <w:r w:rsidRPr="00444C34">
        <w:rPr>
          <w:rFonts w:cs="Arial"/>
          <w:bCs/>
          <w:noProof/>
          <w:szCs w:val="32"/>
          <w:lang w:val="en-GB"/>
        </w:rPr>
        <w:t>Biz, çocuğunuzun okulundaki eğitimciler, bu soruyu yoğun bir şekilde ele aldık. Acil bir durumda saniyeler önemliyken ne olur?</w:t>
      </w:r>
    </w:p>
    <w:p w:rsidR="00444C34" w:rsidRPr="00444C34" w:rsidRDefault="00444C34" w:rsidP="00444C34">
      <w:pPr>
        <w:rPr>
          <w:rFonts w:cs="Arial"/>
          <w:bCs/>
          <w:noProof/>
          <w:szCs w:val="32"/>
        </w:rPr>
      </w:pPr>
      <w:r w:rsidRPr="00444C34">
        <w:rPr>
          <w:rFonts w:cs="Arial"/>
          <w:bCs/>
          <w:noProof/>
          <w:szCs w:val="32"/>
          <w:lang w:val="en-GB"/>
        </w:rPr>
        <w:t xml:space="preserve">Herkes ne yapacağını biliyor mu? </w:t>
      </w:r>
      <w:r w:rsidRPr="00444C34">
        <w:rPr>
          <w:rFonts w:cs="Arial"/>
          <w:bCs/>
          <w:noProof/>
          <w:szCs w:val="32"/>
        </w:rPr>
        <w:t>Sorumlu kurumlar, irtibat kişileri</w:t>
      </w:r>
    </w:p>
    <w:p w:rsidR="00444C34" w:rsidRPr="00444C34" w:rsidRDefault="00444C34" w:rsidP="00444C34">
      <w:pPr>
        <w:rPr>
          <w:rFonts w:cs="Arial"/>
          <w:bCs/>
          <w:noProof/>
          <w:szCs w:val="32"/>
        </w:rPr>
      </w:pPr>
      <w:r w:rsidRPr="00444C34">
        <w:rPr>
          <w:rFonts w:cs="Arial"/>
          <w:bCs/>
          <w:noProof/>
          <w:szCs w:val="32"/>
        </w:rPr>
        <w:t>ve ortak biliniyor mu? Okulumuz acil bir durumda doğru tepki verebiliyor mu?</w:t>
      </w:r>
    </w:p>
    <w:p w:rsidR="00444C34" w:rsidRPr="00444C34" w:rsidRDefault="00444C34" w:rsidP="00444C34">
      <w:pPr>
        <w:rPr>
          <w:rFonts w:cs="Arial"/>
          <w:bCs/>
          <w:noProof/>
          <w:szCs w:val="32"/>
        </w:rPr>
      </w:pPr>
    </w:p>
    <w:p w:rsidR="00444C34" w:rsidRPr="00444C34" w:rsidRDefault="00444C34" w:rsidP="00444C34">
      <w:pPr>
        <w:rPr>
          <w:rFonts w:cs="Arial"/>
          <w:bCs/>
          <w:noProof/>
          <w:szCs w:val="32"/>
        </w:rPr>
      </w:pPr>
      <w:r w:rsidRPr="00444C34">
        <w:rPr>
          <w:rFonts w:cs="Arial"/>
          <w:bCs/>
          <w:noProof/>
          <w:szCs w:val="32"/>
        </w:rPr>
        <w:t>Okulumuzu daha da güvenli hale getirmeye karar verdik. Herkes ilk yardımın ne olduğunu ve söz konusu olduğunda ne yapması gerektiğini bilmelidir. Kime bildirmek zorundasın? İlk yardım çantası nerede? Tüm öğrenciler, yaşa uygun teklifler yardımıyla bilgilerini geliştirme fırsatına sahip olmalıdır.</w:t>
      </w:r>
    </w:p>
    <w:p w:rsidR="00444C34" w:rsidRPr="00444C34" w:rsidRDefault="00444C34" w:rsidP="00444C34">
      <w:pPr>
        <w:rPr>
          <w:rFonts w:cs="Arial"/>
          <w:bCs/>
          <w:noProof/>
          <w:szCs w:val="32"/>
        </w:rPr>
      </w:pPr>
    </w:p>
    <w:p w:rsidR="00444C34" w:rsidRPr="00444C34" w:rsidRDefault="00444C34" w:rsidP="00444C34">
      <w:pPr>
        <w:rPr>
          <w:rFonts w:cs="Arial"/>
          <w:bCs/>
          <w:noProof/>
          <w:szCs w:val="32"/>
        </w:rPr>
      </w:pPr>
      <w:r w:rsidRPr="00444C34">
        <w:rPr>
          <w:rFonts w:cs="Arial"/>
          <w:bCs/>
          <w:noProof/>
          <w:szCs w:val="32"/>
        </w:rPr>
        <w:t>Okulumuz Avusturya Kızılhaçı, AUVA ve Eğitim Bakanlığı tarafından verilen “İLK YARDIM FIT” onay mührünü almak istiyor.</w:t>
      </w:r>
    </w:p>
    <w:p w:rsidR="00444C34" w:rsidRPr="00444C34" w:rsidRDefault="00444C34" w:rsidP="00444C34">
      <w:pPr>
        <w:rPr>
          <w:rFonts w:cs="Arial"/>
          <w:bCs/>
          <w:noProof/>
          <w:szCs w:val="32"/>
        </w:rPr>
      </w:pPr>
    </w:p>
    <w:p w:rsidR="00444C34" w:rsidRPr="00444C34" w:rsidRDefault="00444C34" w:rsidP="00444C34">
      <w:pPr>
        <w:rPr>
          <w:rFonts w:cs="Arial"/>
          <w:bCs/>
          <w:noProof/>
          <w:szCs w:val="32"/>
        </w:rPr>
      </w:pPr>
      <w:r w:rsidRPr="00444C34">
        <w:rPr>
          <w:rFonts w:cs="Arial"/>
          <w:bCs/>
          <w:noProof/>
          <w:szCs w:val="32"/>
        </w:rPr>
        <w:t>Böylece okulumuzdaki güvenliği ve okuldaki tüm insanların yeterliliğini artırıyoruz - buna öğretmenler, tüm okul personeli ve tabii ki okulumuzu ziyaret eden tüm öğrenciler dahildir.</w:t>
      </w:r>
    </w:p>
    <w:p w:rsidR="00444C34" w:rsidRPr="00444C34" w:rsidRDefault="00444C34" w:rsidP="00444C34">
      <w:pPr>
        <w:rPr>
          <w:rFonts w:cs="Arial"/>
          <w:bCs/>
          <w:noProof/>
          <w:szCs w:val="32"/>
        </w:rPr>
      </w:pPr>
    </w:p>
    <w:p w:rsidR="00444C34" w:rsidRPr="00444C34" w:rsidRDefault="00444C34" w:rsidP="00444C34">
      <w:pPr>
        <w:rPr>
          <w:rFonts w:cs="Arial"/>
          <w:bCs/>
          <w:sz w:val="32"/>
          <w:szCs w:val="32"/>
        </w:rPr>
      </w:pPr>
      <w:r w:rsidRPr="00444C34">
        <w:rPr>
          <w:rFonts w:cs="Arial"/>
          <w:bCs/>
          <w:noProof/>
          <w:szCs w:val="32"/>
        </w:rPr>
        <w:t>Eğer ilgileniyorsanız, program hakkında daha detaylı bilgiyi www.erstehilfefit.at adresinde bulabilirsiniz. “İLK YARDIM UYGULAMASI” sertifikasına giden yolda sizi güncel tutacağız!</w:t>
      </w:r>
    </w:p>
    <w:p w:rsidR="00D137E9" w:rsidRPr="00D137E9" w:rsidRDefault="00D137E9" w:rsidP="00D137E9">
      <w:pPr>
        <w:rPr>
          <w:rFonts w:cs="Arial"/>
          <w:sz w:val="32"/>
          <w:szCs w:val="32"/>
        </w:rPr>
      </w:pPr>
    </w:p>
    <w:p w:rsidR="00D137E9" w:rsidRPr="00D137E9" w:rsidRDefault="00647CCD" w:rsidP="00CF1404">
      <w:pPr>
        <w:autoSpaceDE w:val="0"/>
        <w:autoSpaceDN w:val="0"/>
        <w:adjustRightInd w:val="0"/>
        <w:jc w:val="both"/>
        <w:rPr>
          <w:rFonts w:cs="Arial"/>
          <w:noProof/>
          <w:szCs w:val="32"/>
          <w:lang w:val="en-US"/>
        </w:rPr>
      </w:pPr>
      <w:bookmarkStart w:id="0" w:name="_GoBack"/>
      <w:r w:rsidRPr="00B02628">
        <w:rPr>
          <w:noProof/>
        </w:rPr>
        <w:drawing>
          <wp:anchor distT="0" distB="0" distL="114300" distR="114300" simplePos="0" relativeHeight="251661312" behindDoc="0" locked="0" layoutInCell="1" allowOverlap="1" wp14:anchorId="663B41C8" wp14:editId="5CC0EEBB">
            <wp:simplePos x="0" y="0"/>
            <wp:positionH relativeFrom="margin">
              <wp:align>left</wp:align>
            </wp:positionH>
            <wp:positionV relativeFrom="paragraph">
              <wp:posOffset>1355753</wp:posOffset>
            </wp:positionV>
            <wp:extent cx="2125847" cy="60723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25847" cy="607230"/>
                    </a:xfrm>
                    <a:prstGeom prst="rect">
                      <a:avLst/>
                    </a:prstGeom>
                  </pic:spPr>
                </pic:pic>
              </a:graphicData>
            </a:graphic>
          </wp:anchor>
        </w:drawing>
      </w:r>
      <w:bookmarkEnd w:id="0"/>
      <w:r w:rsidR="00D137E9" w:rsidRPr="00B02628">
        <w:rPr>
          <w:noProof/>
        </w:rPr>
        <w:drawing>
          <wp:anchor distT="0" distB="0" distL="114300" distR="114300" simplePos="0" relativeHeight="251660288" behindDoc="0" locked="0" layoutInCell="1" allowOverlap="1" wp14:anchorId="4B01F999" wp14:editId="25D145F0">
            <wp:simplePos x="0" y="0"/>
            <wp:positionH relativeFrom="margin">
              <wp:align>center</wp:align>
            </wp:positionH>
            <wp:positionV relativeFrom="paragraph">
              <wp:posOffset>1308349</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pic:spPr>
                </pic:pic>
              </a:graphicData>
            </a:graphic>
          </wp:anchor>
        </w:drawing>
      </w:r>
    </w:p>
    <w:sectPr w:rsidR="00D137E9" w:rsidRPr="00D137E9" w:rsidSect="00905675">
      <w:footerReference w:type="default" r:id="rId10"/>
      <w:headerReference w:type="first" r:id="rId11"/>
      <w:footerReference w:type="first" r:id="rId12"/>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2FF2787-2F18-46B6-B04F-10947EDB922F}"/>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E4B20D68-3E4D-4694-AAC0-FF3355143FBE}"/>
    <w:embedBold r:id="rId3" w:fontKey="{615A5FB4-9AAA-4480-81C1-F44AF5BF0D08}"/>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9E042D57-C2C3-478F-BCD7-92409A4474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70E0C"/>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doNotShadeFormData/>
  <w:characterSpacingControl w:val="doNotCompress"/>
  <w:hdrShapeDefaults>
    <o:shapedefaults v:ext="edit" spidmax="12289">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69C4"/>
    <w:rsid w:val="00071174"/>
    <w:rsid w:val="000B5251"/>
    <w:rsid w:val="000C0E39"/>
    <w:rsid w:val="000E38F3"/>
    <w:rsid w:val="000F2F69"/>
    <w:rsid w:val="00126DFC"/>
    <w:rsid w:val="00142EF6"/>
    <w:rsid w:val="00157332"/>
    <w:rsid w:val="001A141A"/>
    <w:rsid w:val="001B24CE"/>
    <w:rsid w:val="001B3502"/>
    <w:rsid w:val="001C5A20"/>
    <w:rsid w:val="001C6125"/>
    <w:rsid w:val="00206C2C"/>
    <w:rsid w:val="00241973"/>
    <w:rsid w:val="002434B1"/>
    <w:rsid w:val="002826AF"/>
    <w:rsid w:val="002829E4"/>
    <w:rsid w:val="00294EFE"/>
    <w:rsid w:val="002C7028"/>
    <w:rsid w:val="002F4398"/>
    <w:rsid w:val="00305077"/>
    <w:rsid w:val="00311096"/>
    <w:rsid w:val="003262E7"/>
    <w:rsid w:val="00326FBE"/>
    <w:rsid w:val="00334B16"/>
    <w:rsid w:val="003460DE"/>
    <w:rsid w:val="00367363"/>
    <w:rsid w:val="0037511F"/>
    <w:rsid w:val="003B3F49"/>
    <w:rsid w:val="00433B50"/>
    <w:rsid w:val="00440CB5"/>
    <w:rsid w:val="00444C34"/>
    <w:rsid w:val="0044548C"/>
    <w:rsid w:val="004550E2"/>
    <w:rsid w:val="00462EC5"/>
    <w:rsid w:val="00475BC1"/>
    <w:rsid w:val="00482DCA"/>
    <w:rsid w:val="0048448C"/>
    <w:rsid w:val="004904A3"/>
    <w:rsid w:val="00491471"/>
    <w:rsid w:val="004B5B9A"/>
    <w:rsid w:val="0057504B"/>
    <w:rsid w:val="005751BD"/>
    <w:rsid w:val="0059170F"/>
    <w:rsid w:val="005C27D3"/>
    <w:rsid w:val="005E1400"/>
    <w:rsid w:val="005F1A17"/>
    <w:rsid w:val="006050B7"/>
    <w:rsid w:val="0062070A"/>
    <w:rsid w:val="0063312A"/>
    <w:rsid w:val="0064228A"/>
    <w:rsid w:val="00643F6D"/>
    <w:rsid w:val="00647CCD"/>
    <w:rsid w:val="0065594D"/>
    <w:rsid w:val="00663AF4"/>
    <w:rsid w:val="006A1DED"/>
    <w:rsid w:val="006B49D9"/>
    <w:rsid w:val="006E28BF"/>
    <w:rsid w:val="006F3EFA"/>
    <w:rsid w:val="0075197C"/>
    <w:rsid w:val="0077385C"/>
    <w:rsid w:val="007873FD"/>
    <w:rsid w:val="00794600"/>
    <w:rsid w:val="007A41EA"/>
    <w:rsid w:val="007C3924"/>
    <w:rsid w:val="007C6074"/>
    <w:rsid w:val="00863A3E"/>
    <w:rsid w:val="008F2091"/>
    <w:rsid w:val="00905675"/>
    <w:rsid w:val="00912634"/>
    <w:rsid w:val="00923B93"/>
    <w:rsid w:val="00946B2A"/>
    <w:rsid w:val="009A6BA4"/>
    <w:rsid w:val="009B6688"/>
    <w:rsid w:val="00A01C76"/>
    <w:rsid w:val="00A67A87"/>
    <w:rsid w:val="00A769D9"/>
    <w:rsid w:val="00B02628"/>
    <w:rsid w:val="00B44A8A"/>
    <w:rsid w:val="00B61D5E"/>
    <w:rsid w:val="00B74002"/>
    <w:rsid w:val="00B80C91"/>
    <w:rsid w:val="00BC48DA"/>
    <w:rsid w:val="00BC5E4E"/>
    <w:rsid w:val="00C14121"/>
    <w:rsid w:val="00C27D36"/>
    <w:rsid w:val="00C32C01"/>
    <w:rsid w:val="00C71317"/>
    <w:rsid w:val="00CD22E2"/>
    <w:rsid w:val="00CF1404"/>
    <w:rsid w:val="00CF4A26"/>
    <w:rsid w:val="00D137E9"/>
    <w:rsid w:val="00D261A0"/>
    <w:rsid w:val="00D42D3A"/>
    <w:rsid w:val="00D73150"/>
    <w:rsid w:val="00D92C7E"/>
    <w:rsid w:val="00DA2AAB"/>
    <w:rsid w:val="00DD0489"/>
    <w:rsid w:val="00DE45F1"/>
    <w:rsid w:val="00DF1941"/>
    <w:rsid w:val="00E57666"/>
    <w:rsid w:val="00E60ABF"/>
    <w:rsid w:val="00E80797"/>
    <w:rsid w:val="00E97C69"/>
    <w:rsid w:val="00EA58A1"/>
    <w:rsid w:val="00ED3F5F"/>
    <w:rsid w:val="00EF29B4"/>
    <w:rsid w:val="00F37689"/>
    <w:rsid w:val="00F712DC"/>
    <w:rsid w:val="00F86F95"/>
    <w:rsid w:val="00F94DE6"/>
    <w:rsid w:val="00FC10EF"/>
    <w:rsid w:val="00FE1BF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b70e0c"/>
    </o:shapedefaults>
    <o:shapelayout v:ext="edit">
      <o:idmap v:ext="edit" data="1"/>
    </o:shapelayout>
  </w:shapeDefaults>
  <w:decimalSymbol w:val=","/>
  <w:listSeparator w:val=";"/>
  <w14:docId w14:val="27906120"/>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32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571775">
      <w:bodyDiv w:val="1"/>
      <w:marLeft w:val="0"/>
      <w:marRight w:val="0"/>
      <w:marTop w:val="0"/>
      <w:marBottom w:val="0"/>
      <w:divBdr>
        <w:top w:val="none" w:sz="0" w:space="0" w:color="auto"/>
        <w:left w:val="none" w:sz="0" w:space="0" w:color="auto"/>
        <w:bottom w:val="none" w:sz="0" w:space="0" w:color="auto"/>
        <w:right w:val="none" w:sz="0" w:space="0" w:color="auto"/>
      </w:divBdr>
    </w:div>
    <w:div w:id="1410611575">
      <w:bodyDiv w:val="1"/>
      <w:marLeft w:val="0"/>
      <w:marRight w:val="0"/>
      <w:marTop w:val="0"/>
      <w:marBottom w:val="0"/>
      <w:divBdr>
        <w:top w:val="none" w:sz="0" w:space="0" w:color="auto"/>
        <w:left w:val="none" w:sz="0" w:space="0" w:color="auto"/>
        <w:bottom w:val="none" w:sz="0" w:space="0" w:color="auto"/>
        <w:right w:val="none" w:sz="0" w:space="0" w:color="auto"/>
      </w:divBdr>
    </w:div>
    <w:div w:id="1715470910">
      <w:bodyDiv w:val="1"/>
      <w:marLeft w:val="0"/>
      <w:marRight w:val="0"/>
      <w:marTop w:val="0"/>
      <w:marBottom w:val="0"/>
      <w:divBdr>
        <w:top w:val="none" w:sz="0" w:space="0" w:color="auto"/>
        <w:left w:val="none" w:sz="0" w:space="0" w:color="auto"/>
        <w:bottom w:val="none" w:sz="0" w:space="0" w:color="auto"/>
        <w:right w:val="none" w:sz="0" w:space="0" w:color="auto"/>
      </w:divBdr>
    </w:div>
    <w:div w:id="1854949248">
      <w:bodyDiv w:val="1"/>
      <w:marLeft w:val="0"/>
      <w:marRight w:val="0"/>
      <w:marTop w:val="0"/>
      <w:marBottom w:val="0"/>
      <w:divBdr>
        <w:top w:val="none" w:sz="0" w:space="0" w:color="auto"/>
        <w:left w:val="none" w:sz="0" w:space="0" w:color="auto"/>
        <w:bottom w:val="none" w:sz="0" w:space="0" w:color="auto"/>
        <w:right w:val="none" w:sz="0" w:space="0" w:color="auto"/>
      </w:divBdr>
    </w:div>
    <w:div w:id="1882786588">
      <w:bodyDiv w:val="1"/>
      <w:marLeft w:val="0"/>
      <w:marRight w:val="0"/>
      <w:marTop w:val="0"/>
      <w:marBottom w:val="0"/>
      <w:divBdr>
        <w:top w:val="none" w:sz="0" w:space="0" w:color="auto"/>
        <w:left w:val="none" w:sz="0" w:space="0" w:color="auto"/>
        <w:bottom w:val="none" w:sz="0" w:space="0" w:color="auto"/>
        <w:right w:val="none" w:sz="0" w:space="0" w:color="auto"/>
      </w:divBdr>
    </w:div>
    <w:div w:id="2109542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185</Words>
  <Characters>1170</Characters>
  <Application>Microsoft Office Word</Application>
  <DocSecurity>0</DocSecurity>
  <Lines>9</Lines>
  <Paragraphs>2</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6</cp:revision>
  <cp:lastPrinted>2018-10-23T11:06:00Z</cp:lastPrinted>
  <dcterms:created xsi:type="dcterms:W3CDTF">2020-12-16T07:59:00Z</dcterms:created>
  <dcterms:modified xsi:type="dcterms:W3CDTF">2020-12-17T07:32:00Z</dcterms:modified>
</cp:coreProperties>
</file>